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6A6" w:rsidRPr="00B610C0" w:rsidRDefault="00B93F4B" w:rsidP="000F26A6">
      <w:pPr>
        <w:pStyle w:val="Title"/>
        <w:jc w:val="left"/>
        <w:rPr>
          <w:rFonts w:ascii="Arial" w:hAnsi="Arial"/>
          <w:b w:val="0"/>
        </w:rPr>
      </w:pPr>
      <w:r w:rsidRPr="00B93F4B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73" type="#_x0000_t75" style="position:absolute;margin-left:0;margin-top:0;width:45pt;height:45.45pt;z-index:9;mso-position-horizontal:left;mso-position-horizontal-relative:margin;mso-position-vertical:top;mso-position-vertical-relative:margin">
            <v:imagedata r:id="rId7" o:title="flamecircle"/>
            <w10:wrap type="square" anchorx="margin" anchory="margin"/>
          </v:shape>
        </w:pict>
      </w:r>
      <w:r w:rsidR="00407E0A">
        <w:rPr>
          <w:rFonts w:ascii="Arial" w:hAnsi="Arial"/>
          <w:b w:val="0"/>
          <w:sz w:val="24"/>
        </w:rPr>
        <w:t xml:space="preserve"> </w:t>
      </w:r>
      <w:r w:rsidR="000F26A6">
        <w:rPr>
          <w:rFonts w:ascii="Arial" w:hAnsi="Arial"/>
        </w:rPr>
        <w:t>Blackboard Student Reference Guide:  How to Submit Assignments</w:t>
      </w:r>
    </w:p>
    <w:p w:rsidR="000F26A6" w:rsidRPr="00B5482A" w:rsidRDefault="000F26A6" w:rsidP="000F26A6">
      <w:pPr>
        <w:pStyle w:val="Title"/>
        <w:pBdr>
          <w:bottom w:val="thinThickSmallGap" w:sz="24" w:space="7" w:color="auto"/>
        </w:pBdr>
        <w:jc w:val="left"/>
        <w:rPr>
          <w:b w:val="0"/>
          <w:sz w:val="24"/>
        </w:rPr>
      </w:pPr>
      <w:r>
        <w:rPr>
          <w:rFonts w:ascii="Arial" w:hAnsi="Arial"/>
          <w:b w:val="0"/>
          <w:sz w:val="24"/>
        </w:rPr>
        <w:t xml:space="preserve">Southern Arkansas University, Magnolia </w:t>
      </w:r>
    </w:p>
    <w:p w:rsidR="00C06446" w:rsidRDefault="00C06446" w:rsidP="00626CBF">
      <w:pPr>
        <w:rPr>
          <w:rFonts w:cs="Arial"/>
          <w:b/>
          <w:sz w:val="20"/>
        </w:rPr>
      </w:pPr>
    </w:p>
    <w:p w:rsidR="00B5691B" w:rsidRPr="00DC2022" w:rsidRDefault="00C06446" w:rsidP="00B5691B">
      <w:pPr>
        <w:numPr>
          <w:ilvl w:val="0"/>
          <w:numId w:val="2"/>
        </w:numPr>
        <w:rPr>
          <w:rFonts w:cs="Arial"/>
          <w:b/>
          <w:szCs w:val="24"/>
        </w:rPr>
      </w:pPr>
      <w:r w:rsidRPr="00DC2022">
        <w:rPr>
          <w:szCs w:val="24"/>
        </w:rPr>
        <w:t>Login to your Blackboard</w:t>
      </w:r>
      <w:r w:rsidR="002863DD" w:rsidRPr="00DC2022">
        <w:rPr>
          <w:szCs w:val="24"/>
        </w:rPr>
        <w:t xml:space="preserve"> course</w:t>
      </w:r>
      <w:r w:rsidRPr="00DC2022">
        <w:rPr>
          <w:szCs w:val="24"/>
        </w:rPr>
        <w:t xml:space="preserve">. </w:t>
      </w:r>
      <w:r w:rsidR="00640EBB" w:rsidRPr="00DC2022">
        <w:rPr>
          <w:szCs w:val="24"/>
        </w:rPr>
        <w:t>Click on</w:t>
      </w:r>
      <w:r w:rsidR="00756841" w:rsidRPr="00DC2022">
        <w:rPr>
          <w:szCs w:val="24"/>
        </w:rPr>
        <w:t xml:space="preserve"> </w:t>
      </w:r>
      <w:r w:rsidRPr="009D655B">
        <w:rPr>
          <w:b/>
          <w:i/>
          <w:color w:val="FF0000"/>
          <w:szCs w:val="24"/>
        </w:rPr>
        <w:t>Assignment</w:t>
      </w:r>
      <w:r w:rsidR="002863DD" w:rsidRPr="009D655B">
        <w:rPr>
          <w:b/>
          <w:i/>
          <w:color w:val="FF0000"/>
          <w:szCs w:val="24"/>
        </w:rPr>
        <w:t>s</w:t>
      </w:r>
      <w:r w:rsidR="00E77A28" w:rsidRPr="00DC2022">
        <w:rPr>
          <w:b/>
          <w:i/>
          <w:szCs w:val="24"/>
        </w:rPr>
        <w:t xml:space="preserve"> </w:t>
      </w:r>
      <w:r w:rsidR="00E77A28" w:rsidRPr="00DC2022">
        <w:rPr>
          <w:szCs w:val="24"/>
        </w:rPr>
        <w:t xml:space="preserve">in the </w:t>
      </w:r>
      <w:r w:rsidR="00E77A28" w:rsidRPr="00DE6C0C">
        <w:rPr>
          <w:szCs w:val="24"/>
        </w:rPr>
        <w:t>course menu</w:t>
      </w:r>
      <w:r w:rsidR="00640EBB" w:rsidRPr="00DC2022">
        <w:rPr>
          <w:szCs w:val="24"/>
        </w:rPr>
        <w:t xml:space="preserve"> on the left </w:t>
      </w:r>
      <w:r w:rsidR="005B6A68" w:rsidRPr="00DC2022">
        <w:rPr>
          <w:szCs w:val="24"/>
        </w:rPr>
        <w:t xml:space="preserve">side </w:t>
      </w:r>
      <w:r w:rsidR="00640EBB" w:rsidRPr="00DC2022">
        <w:rPr>
          <w:szCs w:val="24"/>
        </w:rPr>
        <w:t xml:space="preserve">of the </w:t>
      </w:r>
      <w:r w:rsidR="005B6A68" w:rsidRPr="00DC2022">
        <w:rPr>
          <w:szCs w:val="24"/>
        </w:rPr>
        <w:t>page.</w:t>
      </w:r>
    </w:p>
    <w:p w:rsidR="000F26A6" w:rsidRPr="00B5691B" w:rsidRDefault="000F26A6" w:rsidP="000F26A6">
      <w:pPr>
        <w:ind w:left="360"/>
        <w:rPr>
          <w:rFonts w:cs="Arial"/>
          <w:b/>
          <w:color w:val="FF0000"/>
          <w:szCs w:val="24"/>
        </w:rPr>
      </w:pPr>
    </w:p>
    <w:p w:rsidR="00626CBF" w:rsidRDefault="00B93F4B" w:rsidP="00396831">
      <w:pPr>
        <w:jc w:val="center"/>
        <w:rPr>
          <w:rFonts w:cs="Arial"/>
          <w:b/>
          <w:sz w:val="20"/>
        </w:rPr>
      </w:pPr>
      <w:r>
        <w:rPr>
          <w:rFonts w:cs="Arial"/>
          <w:b/>
          <w:noProof/>
          <w:sz w:val="20"/>
        </w:rPr>
        <w:pict>
          <v:shapetype id="_x0000_t48" coordsize="21600,21600" o:spt="48" adj="-10080,24300,-3600,4050,-1800,4050" path="m@0@1l@2@3@4@5nfem,l21600,r,21600l,21600xe">
            <v:stroke joinstyle="miter"/>
            <v:formulas>
              <v:f eqn="val #0"/>
              <v:f eqn="val #1"/>
              <v:f eqn="val #2"/>
              <v:f eqn="val #3"/>
              <v:f eqn="val #4"/>
              <v:f eqn="val #5"/>
            </v:formulas>
            <v:path arrowok="t" o:extrusionok="f" gradientshapeok="t" o:connecttype="custom" o:connectlocs="@0,@1;10800,0;10800,21600;0,10800;21600,10800"/>
            <v:handles>
              <v:h position="#0,#1"/>
              <v:h position="#2,#3"/>
              <v:h position="#4,#5"/>
            </v:handles>
            <o:callout v:ext="edit" on="t"/>
          </v:shapetype>
          <v:shape id="_x0000_s1055" type="#_x0000_t48" style="position:absolute;left:0;text-align:left;margin-left:166.5pt;margin-top:149.35pt;width:102pt;height:28.5pt;z-index:1" adj="-6988,-23305,-1271,6821,-1271,6821,35894,310358" fillcolor="#c2d69b" strokecolor="#92d050" strokeweight="3pt">
            <v:shadow on="t" type="perspective" color="#622423" opacity=".5" offset="1pt" offset2="-1pt"/>
            <v:textbox style="mso-next-textbox:#_x0000_s1055">
              <w:txbxContent>
                <w:p w:rsidR="00CD37CB" w:rsidRPr="00CD37CB" w:rsidRDefault="00CD37CB" w:rsidP="00CD37CB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Click </w:t>
                  </w:r>
                  <w:r w:rsidRPr="003744E6">
                    <w:rPr>
                      <w:b/>
                      <w:i/>
                      <w:sz w:val="20"/>
                    </w:rPr>
                    <w:t>Assignment</w:t>
                  </w:r>
                </w:p>
                <w:p w:rsidR="00CD37CB" w:rsidRDefault="00CD37CB" w:rsidP="00CD37CB"/>
              </w:txbxContent>
            </v:textbox>
          </v:shape>
        </w:pict>
      </w:r>
      <w:r w:rsidRPr="00B93F4B">
        <w:rPr>
          <w:rFonts w:cs="Arial"/>
          <w:b/>
          <w:sz w:val="20"/>
        </w:rPr>
        <w:pict>
          <v:shape id="_x0000_i1025" type="#_x0000_t75" style="width:392.25pt;height:247.5pt" o:bordertopcolor="this" o:borderleftcolor="this" o:borderbottomcolor="this" o:borderrightcolor="this">
            <v:imagedata r:id="rId8" o:title="Ima1F1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pict>
      </w:r>
    </w:p>
    <w:p w:rsidR="000F26A6" w:rsidRDefault="000F26A6" w:rsidP="00626CBF">
      <w:pPr>
        <w:rPr>
          <w:rFonts w:cs="Arial"/>
          <w:b/>
          <w:sz w:val="20"/>
        </w:rPr>
      </w:pPr>
    </w:p>
    <w:p w:rsidR="000F26A6" w:rsidRDefault="00640EBB" w:rsidP="000F26A6">
      <w:pPr>
        <w:numPr>
          <w:ilvl w:val="0"/>
          <w:numId w:val="2"/>
        </w:numPr>
        <w:rPr>
          <w:szCs w:val="24"/>
        </w:rPr>
      </w:pPr>
      <w:r w:rsidRPr="00DC2022">
        <w:rPr>
          <w:szCs w:val="24"/>
        </w:rPr>
        <w:t xml:space="preserve">In order to submit </w:t>
      </w:r>
      <w:r w:rsidR="00DE6C0C">
        <w:rPr>
          <w:szCs w:val="24"/>
        </w:rPr>
        <w:t>an</w:t>
      </w:r>
      <w:r w:rsidRPr="00DC2022">
        <w:rPr>
          <w:szCs w:val="24"/>
        </w:rPr>
        <w:t xml:space="preserve"> assignment, you will need to click</w:t>
      </w:r>
      <w:r w:rsidR="002863DD" w:rsidRPr="00DC2022">
        <w:rPr>
          <w:szCs w:val="24"/>
        </w:rPr>
        <w:t xml:space="preserve"> the</w:t>
      </w:r>
      <w:r w:rsidRPr="00DC2022">
        <w:rPr>
          <w:szCs w:val="24"/>
        </w:rPr>
        <w:t xml:space="preserve"> </w:t>
      </w:r>
      <w:r w:rsidR="002863DD" w:rsidRPr="00DC2022">
        <w:rPr>
          <w:rStyle w:val="fnt0"/>
          <w:rFonts w:cs="Arial"/>
          <w:b/>
          <w:i/>
          <w:color w:val="FF0000"/>
          <w:szCs w:val="24"/>
          <w:u w:val="single"/>
        </w:rPr>
        <w:t>&gt;&gt;View/Complete Assignment</w:t>
      </w:r>
      <w:r w:rsidR="002863DD" w:rsidRPr="00DC2022">
        <w:rPr>
          <w:rStyle w:val="fnt0"/>
          <w:rFonts w:cs="Arial"/>
          <w:sz w:val="19"/>
          <w:szCs w:val="19"/>
          <w:u w:val="single"/>
        </w:rPr>
        <w:t xml:space="preserve"> </w:t>
      </w:r>
      <w:r w:rsidRPr="00DC2022">
        <w:rPr>
          <w:szCs w:val="24"/>
        </w:rPr>
        <w:t>link at the bottom of the Assignment</w:t>
      </w:r>
      <w:r w:rsidR="002863DD" w:rsidRPr="00DC2022">
        <w:rPr>
          <w:szCs w:val="24"/>
        </w:rPr>
        <w:t>.</w:t>
      </w:r>
    </w:p>
    <w:p w:rsidR="00DE6C0C" w:rsidRPr="00DC2022" w:rsidRDefault="00DE6C0C" w:rsidP="00DE6C0C">
      <w:pPr>
        <w:ind w:left="720"/>
        <w:rPr>
          <w:szCs w:val="24"/>
        </w:rPr>
      </w:pPr>
    </w:p>
    <w:p w:rsidR="00626CBF" w:rsidRDefault="00B93F4B" w:rsidP="00B5691B">
      <w:pPr>
        <w:jc w:val="center"/>
        <w:rPr>
          <w:rFonts w:cs="Arial"/>
          <w:b/>
          <w:sz w:val="20"/>
        </w:rPr>
      </w:pPr>
      <w:r>
        <w:rPr>
          <w:rFonts w:cs="Arial"/>
          <w:b/>
          <w:noProof/>
          <w:sz w:val="20"/>
        </w:rPr>
        <w:pict>
          <v:shape id="_x0000_s1056" type="#_x0000_t48" style="position:absolute;left:0;text-align:left;margin-left:288.75pt;margin-top:200.2pt;width:174pt;height:30.8pt;z-index:2" adj="-5679,34188,-4264,6312,-745,6312,9869,286130" fillcolor="#c2d69b" strokecolor="#92d050" strokeweight="3pt">
            <v:shadow on="t" type="perspective" color="#622423" opacity=".5" offset="1pt" offset2="-1pt"/>
            <v:textbox style="mso-next-textbox:#_x0000_s1056">
              <w:txbxContent>
                <w:p w:rsidR="00CD37CB" w:rsidRPr="00CD37CB" w:rsidRDefault="00CD37CB" w:rsidP="00CD37CB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Click </w:t>
                  </w:r>
                  <w:r w:rsidR="00E25BC3">
                    <w:rPr>
                      <w:b/>
                      <w:i/>
                      <w:sz w:val="20"/>
                    </w:rPr>
                    <w:t>View/C</w:t>
                  </w:r>
                  <w:r w:rsidRPr="00E25BC3">
                    <w:rPr>
                      <w:b/>
                      <w:i/>
                      <w:sz w:val="20"/>
                    </w:rPr>
                    <w:t>omplete</w:t>
                  </w:r>
                  <w:r w:rsidR="00DC2022">
                    <w:rPr>
                      <w:b/>
                      <w:i/>
                      <w:sz w:val="20"/>
                    </w:rPr>
                    <w:t xml:space="preserve"> Assignment</w:t>
                  </w:r>
                </w:p>
                <w:p w:rsidR="00CD37CB" w:rsidRDefault="00CD37CB" w:rsidP="00CD37CB"/>
              </w:txbxContent>
            </v:textbox>
            <o:callout v:ext="edit" minusy="t"/>
          </v:shape>
        </w:pict>
      </w:r>
      <w:r w:rsidR="009D655B" w:rsidRPr="00B93F4B">
        <w:rPr>
          <w:rFonts w:cs="Arial"/>
          <w:b/>
          <w:sz w:val="20"/>
        </w:rPr>
        <w:pict>
          <v:shape id="_x0000_i1026" type="#_x0000_t75" style="width:398.25pt;height:249pt" o:bordertopcolor="this" o:borderleftcolor="this" o:borderbottomcolor="this" o:borderrightcolor="this">
            <v:imagedata r:id="rId9" o:title="Ima1F2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pict>
      </w:r>
    </w:p>
    <w:p w:rsidR="00DC2022" w:rsidRDefault="00DC2022" w:rsidP="00B5691B">
      <w:pPr>
        <w:jc w:val="center"/>
        <w:rPr>
          <w:rFonts w:cs="Arial"/>
          <w:b/>
          <w:sz w:val="20"/>
        </w:rPr>
      </w:pPr>
    </w:p>
    <w:p w:rsidR="00907B2A" w:rsidRDefault="00907B2A" w:rsidP="00B5691B">
      <w:pPr>
        <w:jc w:val="center"/>
        <w:rPr>
          <w:rFonts w:cs="Arial"/>
          <w:b/>
          <w:sz w:val="20"/>
        </w:rPr>
      </w:pPr>
    </w:p>
    <w:p w:rsidR="00640EBB" w:rsidRPr="00DC2022" w:rsidRDefault="00DE6C0C" w:rsidP="00EF2DCA">
      <w:pPr>
        <w:numPr>
          <w:ilvl w:val="0"/>
          <w:numId w:val="2"/>
        </w:numPr>
        <w:rPr>
          <w:rFonts w:cs="Arial"/>
          <w:b/>
          <w:szCs w:val="24"/>
        </w:rPr>
      </w:pPr>
      <w:r>
        <w:rPr>
          <w:szCs w:val="24"/>
        </w:rPr>
        <w:t>C</w:t>
      </w:r>
      <w:r w:rsidR="005B6A68" w:rsidRPr="00DC2022">
        <w:rPr>
          <w:szCs w:val="24"/>
        </w:rPr>
        <w:t>lick</w:t>
      </w:r>
      <w:r w:rsidR="00640EBB" w:rsidRPr="00DC2022">
        <w:rPr>
          <w:szCs w:val="24"/>
        </w:rPr>
        <w:t xml:space="preserve"> the </w:t>
      </w:r>
      <w:r w:rsidR="00640EBB" w:rsidRPr="009D655B">
        <w:rPr>
          <w:b/>
          <w:i/>
          <w:color w:val="FF0000"/>
          <w:szCs w:val="24"/>
        </w:rPr>
        <w:t>Browse</w:t>
      </w:r>
      <w:r w:rsidR="00640EBB" w:rsidRPr="00DC2022">
        <w:rPr>
          <w:szCs w:val="24"/>
        </w:rPr>
        <w:t xml:space="preserve"> button to </w:t>
      </w:r>
      <w:r w:rsidR="005B6A68" w:rsidRPr="00DC2022">
        <w:rPr>
          <w:szCs w:val="24"/>
        </w:rPr>
        <w:t>search for your file</w:t>
      </w:r>
      <w:r w:rsidR="00640EBB" w:rsidRPr="00DC2022">
        <w:rPr>
          <w:szCs w:val="24"/>
        </w:rPr>
        <w:t xml:space="preserve">.   </w:t>
      </w:r>
    </w:p>
    <w:p w:rsidR="000F26A6" w:rsidRPr="00640EBB" w:rsidRDefault="000F26A6" w:rsidP="000F26A6">
      <w:pPr>
        <w:ind w:left="720"/>
        <w:rPr>
          <w:rFonts w:cs="Arial"/>
          <w:b/>
          <w:color w:val="FF0000"/>
          <w:szCs w:val="24"/>
        </w:rPr>
      </w:pPr>
    </w:p>
    <w:p w:rsidR="00626CBF" w:rsidRDefault="00B93F4B" w:rsidP="00EF2DCA">
      <w:pPr>
        <w:jc w:val="center"/>
        <w:rPr>
          <w:rFonts w:cs="Arial"/>
          <w:b/>
          <w:sz w:val="20"/>
        </w:rPr>
      </w:pPr>
      <w:r>
        <w:rPr>
          <w:rFonts w:cs="Arial"/>
          <w:b/>
          <w:noProof/>
          <w:sz w:val="20"/>
        </w:rPr>
        <w:pict>
          <v:shape id="_x0000_s1057" type="#_x0000_t48" style="position:absolute;left:0;text-align:left;margin-left:166.5pt;margin-top:155.35pt;width:137.25pt;height:25.5pt;z-index:3" adj="28918,70518,24897,7624,22544,7624,51698,300494" fillcolor="#c2d69b" strokecolor="#92d050" strokeweight="3pt">
            <v:shadow on="t" type="perspective" color="#622423" opacity=".5" offset="1pt" offset2="-1pt"/>
            <v:textbox>
              <w:txbxContent>
                <w:p w:rsidR="00A6360B" w:rsidRPr="00CD37CB" w:rsidRDefault="00A6360B" w:rsidP="00A6360B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Click the </w:t>
                  </w:r>
                  <w:r w:rsidRPr="004D2932">
                    <w:rPr>
                      <w:b/>
                      <w:i/>
                      <w:sz w:val="20"/>
                    </w:rPr>
                    <w:t>Browse</w:t>
                  </w:r>
                  <w:r>
                    <w:rPr>
                      <w:sz w:val="20"/>
                    </w:rPr>
                    <w:t xml:space="preserve"> button</w:t>
                  </w:r>
                </w:p>
                <w:p w:rsidR="00A6360B" w:rsidRDefault="00A6360B" w:rsidP="00A6360B"/>
              </w:txbxContent>
            </v:textbox>
            <o:callout v:ext="edit" minusx="t" minusy="t"/>
          </v:shape>
        </w:pict>
      </w:r>
      <w:r w:rsidR="009D655B" w:rsidRPr="00B93F4B">
        <w:rPr>
          <w:rFonts w:cs="Arial"/>
          <w:b/>
          <w:sz w:val="20"/>
        </w:rPr>
        <w:pict>
          <v:shape id="_x0000_i1027" type="#_x0000_t75" style="width:396pt;height:264pt" o:bordertopcolor="this" o:borderleftcolor="this" o:borderbottomcolor="this" o:borderrightcolor="this">
            <v:imagedata r:id="rId10" o:title="Ima1F4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pict>
      </w:r>
    </w:p>
    <w:p w:rsidR="00626CBF" w:rsidRDefault="00626CBF" w:rsidP="00626CBF">
      <w:pPr>
        <w:rPr>
          <w:rFonts w:cs="Arial"/>
          <w:b/>
          <w:sz w:val="20"/>
        </w:rPr>
      </w:pPr>
    </w:p>
    <w:p w:rsidR="005B6A68" w:rsidRDefault="005B6A68" w:rsidP="00626CBF">
      <w:pPr>
        <w:rPr>
          <w:rFonts w:cs="Arial"/>
          <w:b/>
          <w:sz w:val="20"/>
        </w:rPr>
      </w:pPr>
    </w:p>
    <w:p w:rsidR="00626CBF" w:rsidRDefault="00DC2022" w:rsidP="00EF2DCA">
      <w:pPr>
        <w:numPr>
          <w:ilvl w:val="0"/>
          <w:numId w:val="2"/>
        </w:numPr>
        <w:rPr>
          <w:rFonts w:cs="Arial"/>
          <w:color w:val="FF0000"/>
          <w:szCs w:val="24"/>
        </w:rPr>
      </w:pPr>
      <w:r w:rsidRPr="00DC2022">
        <w:rPr>
          <w:rFonts w:cs="Arial"/>
          <w:szCs w:val="24"/>
        </w:rPr>
        <w:t>S</w:t>
      </w:r>
      <w:r w:rsidR="005B6A68" w:rsidRPr="00DC2022">
        <w:rPr>
          <w:rFonts w:cs="Arial"/>
          <w:szCs w:val="24"/>
        </w:rPr>
        <w:t xml:space="preserve">elect the file to </w:t>
      </w:r>
      <w:r w:rsidR="00E77A28" w:rsidRPr="00DC2022">
        <w:rPr>
          <w:rFonts w:cs="Arial"/>
          <w:szCs w:val="24"/>
        </w:rPr>
        <w:t>submit</w:t>
      </w:r>
      <w:r w:rsidR="005B6A68" w:rsidRPr="00DC2022">
        <w:rPr>
          <w:rFonts w:cs="Arial"/>
          <w:szCs w:val="24"/>
        </w:rPr>
        <w:t>, and then click</w:t>
      </w:r>
      <w:r w:rsidR="005B6A68">
        <w:rPr>
          <w:rFonts w:cs="Arial"/>
          <w:color w:val="FF0000"/>
          <w:szCs w:val="24"/>
        </w:rPr>
        <w:t xml:space="preserve"> </w:t>
      </w:r>
      <w:r w:rsidR="009D655B">
        <w:rPr>
          <w:rFonts w:cs="Arial"/>
          <w:b/>
          <w:i/>
          <w:color w:val="FF0000"/>
          <w:szCs w:val="24"/>
        </w:rPr>
        <w:t>Open</w:t>
      </w:r>
    </w:p>
    <w:p w:rsidR="000F26A6" w:rsidRPr="005B6A68" w:rsidRDefault="000F26A6" w:rsidP="000F26A6">
      <w:pPr>
        <w:ind w:left="720"/>
        <w:rPr>
          <w:rFonts w:cs="Arial"/>
          <w:color w:val="FF0000"/>
          <w:szCs w:val="24"/>
        </w:rPr>
      </w:pPr>
    </w:p>
    <w:p w:rsidR="00626CBF" w:rsidRDefault="00B93F4B" w:rsidP="00EF2DCA">
      <w:pPr>
        <w:jc w:val="center"/>
        <w:rPr>
          <w:rFonts w:cs="Arial"/>
          <w:b/>
          <w:sz w:val="20"/>
        </w:rPr>
      </w:pPr>
      <w:r>
        <w:rPr>
          <w:rFonts w:cs="Arial"/>
          <w:b/>
          <w:noProof/>
          <w:sz w:val="20"/>
        </w:rPr>
        <w:pict>
          <v:shape id="_x0000_s1058" type="#_x0000_t48" style="position:absolute;left:0;text-align:left;margin-left:271.5pt;margin-top:106.45pt;width:123pt;height:32.25pt;z-index:4" adj="-7244,23442,-3284,6028,-1054,6028,25288,258530" fillcolor="#c2d69b" strokecolor="#92d050" strokeweight="3pt">
            <v:shadow on="t" type="perspective" color="#622423" opacity=".5" offset="1pt" offset2="-1pt"/>
            <v:textbox>
              <w:txbxContent>
                <w:p w:rsidR="00A6360B" w:rsidRPr="00CD37CB" w:rsidRDefault="00DC2022" w:rsidP="00A6360B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Select the file to submit</w:t>
                  </w:r>
                </w:p>
                <w:p w:rsidR="00A6360B" w:rsidRDefault="00A6360B" w:rsidP="00A6360B"/>
              </w:txbxContent>
            </v:textbox>
            <o:callout v:ext="edit" minusy="t"/>
          </v:shape>
        </w:pict>
      </w:r>
      <w:r>
        <w:rPr>
          <w:rFonts w:cs="Arial"/>
          <w:b/>
          <w:noProof/>
          <w:sz w:val="20"/>
        </w:rPr>
        <w:pict>
          <v:shape id="_x0000_s1059" type="#_x0000_t48" style="position:absolute;left:0;text-align:left;margin-left:205.5pt;margin-top:204.45pt;width:103.5pt;height:26.25pt;z-index:5" adj="24261,-18514,22852,7406,22852,7406,56504,347451" fillcolor="#c2d69b" strokecolor="#92d050" strokeweight="3pt">
            <v:shadow on="t" type="perspective" color="#622423" opacity=".5" offset="1pt" offset2="-1pt"/>
            <v:textbox>
              <w:txbxContent>
                <w:p w:rsidR="00614305" w:rsidRPr="00CD37CB" w:rsidRDefault="00614305" w:rsidP="00614305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Then, click </w:t>
                  </w:r>
                  <w:r w:rsidRPr="004D2932">
                    <w:rPr>
                      <w:b/>
                      <w:i/>
                      <w:sz w:val="20"/>
                    </w:rPr>
                    <w:t>Open</w:t>
                  </w:r>
                </w:p>
                <w:p w:rsidR="00614305" w:rsidRDefault="00614305" w:rsidP="00614305"/>
              </w:txbxContent>
            </v:textbox>
            <o:callout v:ext="edit" minusx="t"/>
          </v:shape>
        </w:pict>
      </w:r>
      <w:r w:rsidR="009D655B" w:rsidRPr="00B93F4B">
        <w:rPr>
          <w:rFonts w:cs="Arial"/>
          <w:b/>
          <w:sz w:val="20"/>
        </w:rPr>
        <w:pict>
          <v:shape id="_x0000_i1028" type="#_x0000_t75" style="width:394.5pt;height:262.5pt" o:bordertopcolor="this" o:borderleftcolor="this" o:borderbottomcolor="this" o:borderrightcolor="this">
            <v:imagedata r:id="rId11" o:title="Ima1F9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pict>
      </w:r>
    </w:p>
    <w:p w:rsidR="005B6A68" w:rsidRDefault="005B6A68" w:rsidP="00626CBF">
      <w:pPr>
        <w:rPr>
          <w:rFonts w:cs="Arial"/>
          <w:b/>
          <w:sz w:val="20"/>
        </w:rPr>
      </w:pPr>
    </w:p>
    <w:p w:rsidR="00626CBF" w:rsidRDefault="00626CBF" w:rsidP="00626CBF">
      <w:pPr>
        <w:rPr>
          <w:rFonts w:cs="Arial"/>
          <w:b/>
          <w:sz w:val="20"/>
        </w:rPr>
      </w:pPr>
    </w:p>
    <w:p w:rsidR="00893234" w:rsidRDefault="00893234" w:rsidP="00626CBF">
      <w:pPr>
        <w:rPr>
          <w:rFonts w:cs="Arial"/>
          <w:b/>
          <w:sz w:val="20"/>
        </w:rPr>
      </w:pPr>
    </w:p>
    <w:p w:rsidR="00626CBF" w:rsidRPr="00893234" w:rsidRDefault="00893234" w:rsidP="004760B3">
      <w:pPr>
        <w:numPr>
          <w:ilvl w:val="0"/>
          <w:numId w:val="2"/>
        </w:numPr>
        <w:rPr>
          <w:rFonts w:cs="Arial"/>
          <w:szCs w:val="24"/>
        </w:rPr>
      </w:pPr>
      <w:r w:rsidRPr="00893234">
        <w:rPr>
          <w:rFonts w:cs="Arial"/>
          <w:szCs w:val="24"/>
        </w:rPr>
        <w:t>E</w:t>
      </w:r>
      <w:r w:rsidR="005B6A68" w:rsidRPr="00893234">
        <w:rPr>
          <w:rFonts w:cs="Arial"/>
          <w:szCs w:val="24"/>
        </w:rPr>
        <w:t xml:space="preserve">nter </w:t>
      </w:r>
      <w:r w:rsidRPr="00893234">
        <w:rPr>
          <w:rFonts w:cs="Arial"/>
          <w:szCs w:val="24"/>
        </w:rPr>
        <w:t>your</w:t>
      </w:r>
      <w:r w:rsidR="005B6A68" w:rsidRPr="00893234">
        <w:rPr>
          <w:rFonts w:cs="Arial"/>
          <w:szCs w:val="24"/>
        </w:rPr>
        <w:t xml:space="preserve"> comments in</w:t>
      </w:r>
      <w:r w:rsidRPr="00893234">
        <w:rPr>
          <w:rFonts w:cs="Arial"/>
          <w:szCs w:val="24"/>
        </w:rPr>
        <w:t xml:space="preserve"> </w:t>
      </w:r>
      <w:r w:rsidR="00E77A28" w:rsidRPr="00893234">
        <w:rPr>
          <w:rFonts w:cs="Arial"/>
          <w:szCs w:val="24"/>
        </w:rPr>
        <w:t xml:space="preserve">the </w:t>
      </w:r>
      <w:r w:rsidR="00500C37">
        <w:rPr>
          <w:rFonts w:cs="Arial"/>
          <w:szCs w:val="24"/>
        </w:rPr>
        <w:t>Comment</w:t>
      </w:r>
      <w:r w:rsidR="005B6A68" w:rsidRPr="00893234">
        <w:rPr>
          <w:rFonts w:cs="Arial"/>
          <w:szCs w:val="24"/>
        </w:rPr>
        <w:t xml:space="preserve"> </w:t>
      </w:r>
      <w:r w:rsidR="00500C37">
        <w:rPr>
          <w:rFonts w:cs="Arial"/>
          <w:szCs w:val="24"/>
        </w:rPr>
        <w:t xml:space="preserve">text </w:t>
      </w:r>
      <w:r w:rsidR="005B6A68" w:rsidRPr="00893234">
        <w:rPr>
          <w:rFonts w:cs="Arial"/>
          <w:szCs w:val="24"/>
        </w:rPr>
        <w:t xml:space="preserve">box. </w:t>
      </w:r>
      <w:r w:rsidRPr="00893234">
        <w:rPr>
          <w:rFonts w:cs="Arial"/>
          <w:szCs w:val="24"/>
        </w:rPr>
        <w:t>C</w:t>
      </w:r>
      <w:r w:rsidR="003E1E5C" w:rsidRPr="00893234">
        <w:rPr>
          <w:rFonts w:cs="Arial"/>
          <w:szCs w:val="24"/>
        </w:rPr>
        <w:t xml:space="preserve">lick </w:t>
      </w:r>
      <w:r w:rsidRPr="009D655B">
        <w:rPr>
          <w:rFonts w:cs="Arial"/>
          <w:b/>
          <w:i/>
          <w:color w:val="FF0000"/>
          <w:szCs w:val="24"/>
        </w:rPr>
        <w:t>S</w:t>
      </w:r>
      <w:r w:rsidR="003E1E5C" w:rsidRPr="009D655B">
        <w:rPr>
          <w:rFonts w:cs="Arial"/>
          <w:b/>
          <w:i/>
          <w:color w:val="FF0000"/>
          <w:szCs w:val="24"/>
        </w:rPr>
        <w:t>ubmit</w:t>
      </w:r>
      <w:r w:rsidR="003E1E5C" w:rsidRPr="009D655B">
        <w:rPr>
          <w:rFonts w:cs="Arial"/>
          <w:szCs w:val="24"/>
        </w:rPr>
        <w:t xml:space="preserve"> </w:t>
      </w:r>
    </w:p>
    <w:p w:rsidR="00626CBF" w:rsidRDefault="00626CBF" w:rsidP="00626CBF">
      <w:pPr>
        <w:rPr>
          <w:rFonts w:cs="Arial"/>
          <w:b/>
          <w:sz w:val="20"/>
        </w:rPr>
      </w:pPr>
    </w:p>
    <w:p w:rsidR="00626CBF" w:rsidRDefault="00B93F4B" w:rsidP="004760B3">
      <w:pPr>
        <w:jc w:val="center"/>
        <w:rPr>
          <w:rFonts w:cs="Arial"/>
          <w:b/>
          <w:sz w:val="20"/>
        </w:rPr>
      </w:pPr>
      <w:r>
        <w:rPr>
          <w:rFonts w:cs="Arial"/>
          <w:b/>
          <w:noProof/>
          <w:sz w:val="20"/>
        </w:rPr>
        <w:pict>
          <v:shape id="_x0000_s1061" type="#_x0000_t48" style="position:absolute;left:0;text-align:left;margin-left:387pt;margin-top:229.4pt;width:80.25pt;height:25.5pt;z-index:7" adj="-12718,18424,-7133,7624,-1615,7624,45622,346871" fillcolor="#c2d69b" strokecolor="#92d050" strokeweight="3pt">
            <v:shadow on="t" type="perspective" color="#622423" opacity=".5" offset="1pt" offset2="-1pt"/>
            <v:textbox>
              <w:txbxContent>
                <w:p w:rsidR="00DF6940" w:rsidRPr="00CD37CB" w:rsidRDefault="003E6B5F" w:rsidP="00DF6940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C</w:t>
                  </w:r>
                  <w:r w:rsidR="00DF6940">
                    <w:rPr>
                      <w:sz w:val="20"/>
                    </w:rPr>
                    <w:t xml:space="preserve">lick </w:t>
                  </w:r>
                  <w:r w:rsidR="00DF6940" w:rsidRPr="004D2932">
                    <w:rPr>
                      <w:b/>
                      <w:i/>
                      <w:sz w:val="20"/>
                    </w:rPr>
                    <w:t>Submit</w:t>
                  </w:r>
                </w:p>
                <w:p w:rsidR="00DF6940" w:rsidRDefault="00DF6940" w:rsidP="00DF6940"/>
              </w:txbxContent>
            </v:textbox>
            <o:callout v:ext="edit" minusy="t"/>
          </v:shape>
        </w:pict>
      </w:r>
      <w:r>
        <w:rPr>
          <w:rFonts w:cs="Arial"/>
          <w:b/>
          <w:noProof/>
          <w:sz w:val="20"/>
        </w:rPr>
        <w:pict>
          <v:shape id="_x0000_s1060" type="#_x0000_t48" style="position:absolute;left:0;text-align:left;margin-left:352.5pt;margin-top:107.55pt;width:149.25pt;height:31.1pt;z-index:6" adj="-12591,24482,-868,6251,-868,6251,16390,303164" fillcolor="#c2d69b" strokecolor="#92d050" strokeweight="3pt">
            <v:shadow on="t" type="perspective" color="#622423" opacity=".5" offset="1pt" offset2="-1pt"/>
            <v:textbox>
              <w:txbxContent>
                <w:p w:rsidR="00DF6940" w:rsidRPr="00CD37CB" w:rsidRDefault="003E6B5F" w:rsidP="00DF6940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E</w:t>
                  </w:r>
                  <w:r w:rsidR="00DF6940" w:rsidRPr="004D2932">
                    <w:rPr>
                      <w:b/>
                      <w:i/>
                      <w:sz w:val="20"/>
                    </w:rPr>
                    <w:t>nter your comments</w:t>
                  </w:r>
                  <w:r>
                    <w:rPr>
                      <w:b/>
                      <w:i/>
                      <w:sz w:val="20"/>
                    </w:rPr>
                    <w:t xml:space="preserve"> here</w:t>
                  </w:r>
                </w:p>
                <w:p w:rsidR="00DF6940" w:rsidRDefault="00DF6940" w:rsidP="00DF6940"/>
              </w:txbxContent>
            </v:textbox>
            <o:callout v:ext="edit" minusy="t"/>
          </v:shape>
        </w:pict>
      </w:r>
      <w:r w:rsidR="009D655B" w:rsidRPr="00B93F4B">
        <w:rPr>
          <w:rFonts w:cs="Arial"/>
          <w:b/>
          <w:sz w:val="20"/>
        </w:rPr>
        <w:pict>
          <v:shape id="_x0000_i1029" type="#_x0000_t75" style="width:388.5pt;height:258.75pt" o:bordertopcolor="this" o:borderleftcolor="this" o:borderbottomcolor="this" o:borderrightcolor="this">
            <v:imagedata r:id="rId12" o:title="Ima1FF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pict>
      </w:r>
    </w:p>
    <w:p w:rsidR="00626CBF" w:rsidRDefault="00626CBF" w:rsidP="00626CBF">
      <w:pPr>
        <w:rPr>
          <w:rFonts w:cs="Arial"/>
          <w:b/>
          <w:sz w:val="20"/>
        </w:rPr>
      </w:pPr>
    </w:p>
    <w:p w:rsidR="003E1E5C" w:rsidRDefault="003E1E5C" w:rsidP="00626CBF">
      <w:pPr>
        <w:rPr>
          <w:rFonts w:cs="Arial"/>
          <w:b/>
          <w:sz w:val="20"/>
        </w:rPr>
      </w:pPr>
    </w:p>
    <w:p w:rsidR="003E1E5C" w:rsidRPr="00965930" w:rsidRDefault="003E1E5C" w:rsidP="00B81316">
      <w:pPr>
        <w:numPr>
          <w:ilvl w:val="0"/>
          <w:numId w:val="2"/>
        </w:numPr>
        <w:rPr>
          <w:rFonts w:cs="Arial"/>
          <w:szCs w:val="24"/>
        </w:rPr>
      </w:pPr>
      <w:r w:rsidRPr="00965930">
        <w:rPr>
          <w:rFonts w:cs="Arial"/>
          <w:szCs w:val="24"/>
        </w:rPr>
        <w:t xml:space="preserve">Click </w:t>
      </w:r>
      <w:r w:rsidRPr="009D655B">
        <w:rPr>
          <w:rFonts w:cs="Arial"/>
          <w:b/>
          <w:i/>
          <w:color w:val="FF0000"/>
          <w:szCs w:val="24"/>
        </w:rPr>
        <w:t>OK</w:t>
      </w:r>
      <w:r w:rsidRPr="00965930">
        <w:rPr>
          <w:rFonts w:cs="Arial"/>
          <w:szCs w:val="24"/>
        </w:rPr>
        <w:t xml:space="preserve">. </w:t>
      </w:r>
    </w:p>
    <w:p w:rsidR="000F26A6" w:rsidRPr="008C3A25" w:rsidRDefault="000F26A6" w:rsidP="000F26A6">
      <w:pPr>
        <w:ind w:left="720"/>
        <w:rPr>
          <w:rFonts w:cs="Arial"/>
          <w:color w:val="FF0000"/>
          <w:szCs w:val="24"/>
        </w:rPr>
      </w:pPr>
    </w:p>
    <w:p w:rsidR="00626CBF" w:rsidRDefault="00B93F4B" w:rsidP="004329EE">
      <w:pPr>
        <w:jc w:val="center"/>
        <w:rPr>
          <w:rFonts w:cs="Arial"/>
          <w:b/>
          <w:sz w:val="20"/>
        </w:rPr>
      </w:pPr>
      <w:r>
        <w:rPr>
          <w:rFonts w:cs="Arial"/>
          <w:b/>
          <w:noProof/>
          <w:sz w:val="20"/>
        </w:rPr>
        <w:pict>
          <v:shape id="_x0000_s1062" type="#_x0000_t48" style="position:absolute;left:0;text-align:left;margin-left:326.25pt;margin-top:154.25pt;width:60pt;height:32.25pt;z-index:8" adj="38070,-1005,23760,6028,23760,6028,69660,287330" fillcolor="#c2d69b" strokecolor="#92d050" strokeweight="3pt">
            <v:shadow on="t" type="perspective" color="#622423" opacity=".5" offset="1pt" offset2="-1pt"/>
            <v:textbox>
              <w:txbxContent>
                <w:p w:rsidR="00A83CB6" w:rsidRPr="00CD37CB" w:rsidRDefault="00D41747" w:rsidP="00A83CB6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Click</w:t>
                  </w:r>
                  <w:r w:rsidR="00A83CB6">
                    <w:rPr>
                      <w:sz w:val="20"/>
                    </w:rPr>
                    <w:t xml:space="preserve"> </w:t>
                  </w:r>
                  <w:r w:rsidR="00A83CB6" w:rsidRPr="004D2932">
                    <w:rPr>
                      <w:b/>
                      <w:i/>
                      <w:sz w:val="20"/>
                    </w:rPr>
                    <w:t>OK</w:t>
                  </w:r>
                </w:p>
                <w:p w:rsidR="00A83CB6" w:rsidRDefault="00A83CB6" w:rsidP="00A83CB6"/>
              </w:txbxContent>
            </v:textbox>
            <o:callout v:ext="edit" minusx="t"/>
          </v:shape>
        </w:pict>
      </w:r>
      <w:r w:rsidR="009D655B" w:rsidRPr="00B93F4B">
        <w:rPr>
          <w:rFonts w:cs="Arial"/>
          <w:b/>
          <w:sz w:val="20"/>
        </w:rPr>
        <w:pict>
          <v:shape id="_x0000_i1030" type="#_x0000_t75" style="width:399.75pt;height:266.25pt" o:bordertopcolor="this" o:borderleftcolor="this" o:borderbottomcolor="this" o:borderrightcolor="this">
            <v:imagedata r:id="rId13" o:title="Ima200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</w:pict>
      </w:r>
    </w:p>
    <w:p w:rsidR="000672BA" w:rsidRPr="00626CBF" w:rsidRDefault="000672BA" w:rsidP="00626CBF">
      <w:pPr>
        <w:rPr>
          <w:rFonts w:cs="Arial"/>
          <w:sz w:val="16"/>
        </w:rPr>
      </w:pPr>
    </w:p>
    <w:sectPr w:rsidR="000672BA" w:rsidRPr="00626CBF" w:rsidSect="002863DD">
      <w:footerReference w:type="default" r:id="rId14"/>
      <w:pgSz w:w="12240" w:h="15840" w:code="1"/>
      <w:pgMar w:top="576" w:right="720" w:bottom="576" w:left="720" w:header="576" w:footer="576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51B3" w:rsidRDefault="00EA51B3">
      <w:r>
        <w:separator/>
      </w:r>
    </w:p>
  </w:endnote>
  <w:endnote w:type="continuationSeparator" w:id="1">
    <w:p w:rsidR="00EA51B3" w:rsidRDefault="00EA51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540" w:rsidRDefault="00141540">
    <w:pPr>
      <w:pStyle w:val="Footer"/>
      <w:pBdr>
        <w:top w:val="single" w:sz="8" w:space="1" w:color="auto"/>
      </w:pBdr>
      <w:rPr>
        <w:rFonts w:ascii="Tahoma" w:hAnsi="Tahoma"/>
        <w:b/>
        <w:sz w:val="20"/>
      </w:rPr>
    </w:pPr>
    <w:r>
      <w:rPr>
        <w:rFonts w:ascii="Tahoma" w:hAnsi="Tahoma"/>
        <w:b/>
        <w:snapToGrid w:val="0"/>
        <w:sz w:val="20"/>
      </w:rPr>
      <w:t xml:space="preserve">Page </w:t>
    </w:r>
    <w:r w:rsidR="00B93F4B">
      <w:rPr>
        <w:rFonts w:ascii="Tahoma" w:hAnsi="Tahoma"/>
        <w:b/>
        <w:snapToGrid w:val="0"/>
        <w:sz w:val="20"/>
      </w:rPr>
      <w:fldChar w:fldCharType="begin"/>
    </w:r>
    <w:r>
      <w:rPr>
        <w:rFonts w:ascii="Tahoma" w:hAnsi="Tahoma"/>
        <w:b/>
        <w:snapToGrid w:val="0"/>
        <w:sz w:val="20"/>
      </w:rPr>
      <w:instrText xml:space="preserve"> PAGE </w:instrText>
    </w:r>
    <w:r w:rsidR="00B93F4B">
      <w:rPr>
        <w:rFonts w:ascii="Tahoma" w:hAnsi="Tahoma"/>
        <w:b/>
        <w:snapToGrid w:val="0"/>
        <w:sz w:val="20"/>
      </w:rPr>
      <w:fldChar w:fldCharType="separate"/>
    </w:r>
    <w:r w:rsidR="009D655B">
      <w:rPr>
        <w:rFonts w:ascii="Tahoma" w:hAnsi="Tahoma"/>
        <w:b/>
        <w:noProof/>
        <w:snapToGrid w:val="0"/>
        <w:sz w:val="20"/>
      </w:rPr>
      <w:t>3</w:t>
    </w:r>
    <w:r w:rsidR="00B93F4B">
      <w:rPr>
        <w:rFonts w:ascii="Tahoma" w:hAnsi="Tahoma"/>
        <w:b/>
        <w:snapToGrid w:val="0"/>
        <w:sz w:val="20"/>
      </w:rPr>
      <w:fldChar w:fldCharType="end"/>
    </w:r>
    <w:r>
      <w:rPr>
        <w:rFonts w:ascii="Tahoma" w:hAnsi="Tahoma"/>
        <w:b/>
        <w:snapToGrid w:val="0"/>
        <w:sz w:val="20"/>
      </w:rPr>
      <w:t xml:space="preserve"> of </w:t>
    </w:r>
    <w:r w:rsidR="00B93F4B">
      <w:rPr>
        <w:rFonts w:ascii="Tahoma" w:hAnsi="Tahoma"/>
        <w:b/>
        <w:snapToGrid w:val="0"/>
        <w:sz w:val="20"/>
      </w:rPr>
      <w:fldChar w:fldCharType="begin"/>
    </w:r>
    <w:r>
      <w:rPr>
        <w:rFonts w:ascii="Tahoma" w:hAnsi="Tahoma"/>
        <w:b/>
        <w:snapToGrid w:val="0"/>
        <w:sz w:val="20"/>
      </w:rPr>
      <w:instrText xml:space="preserve"> NUMPAGES </w:instrText>
    </w:r>
    <w:r w:rsidR="00B93F4B">
      <w:rPr>
        <w:rFonts w:ascii="Tahoma" w:hAnsi="Tahoma"/>
        <w:b/>
        <w:snapToGrid w:val="0"/>
        <w:sz w:val="20"/>
      </w:rPr>
      <w:fldChar w:fldCharType="separate"/>
    </w:r>
    <w:r w:rsidR="009D655B">
      <w:rPr>
        <w:rFonts w:ascii="Tahoma" w:hAnsi="Tahoma"/>
        <w:b/>
        <w:noProof/>
        <w:snapToGrid w:val="0"/>
        <w:sz w:val="20"/>
      </w:rPr>
      <w:t>3</w:t>
    </w:r>
    <w:r w:rsidR="00B93F4B">
      <w:rPr>
        <w:rFonts w:ascii="Tahoma" w:hAnsi="Tahoma"/>
        <w:b/>
        <w:snapToGrid w:val="0"/>
        <w:sz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51B3" w:rsidRDefault="00EA51B3">
      <w:r>
        <w:separator/>
      </w:r>
    </w:p>
  </w:footnote>
  <w:footnote w:type="continuationSeparator" w:id="1">
    <w:p w:rsidR="00EA51B3" w:rsidRDefault="00EA51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9C2E7D"/>
    <w:multiLevelType w:val="hybridMultilevel"/>
    <w:tmpl w:val="749616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745AE4"/>
    <w:multiLevelType w:val="hybridMultilevel"/>
    <w:tmpl w:val="EA76466C"/>
    <w:lvl w:ilvl="0" w:tplc="3428503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oNotTrackMoves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8434">
      <o:colormenu v:ext="edit" fillcolor="none [1942]" strokecolor="#92d050"/>
    </o:shapedefaults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7F43"/>
    <w:rsid w:val="000152E6"/>
    <w:rsid w:val="000672BA"/>
    <w:rsid w:val="000C04B4"/>
    <w:rsid w:val="000E6FFA"/>
    <w:rsid w:val="000F26A6"/>
    <w:rsid w:val="00136CD4"/>
    <w:rsid w:val="00141540"/>
    <w:rsid w:val="0015472F"/>
    <w:rsid w:val="00162740"/>
    <w:rsid w:val="002863DD"/>
    <w:rsid w:val="00322B7C"/>
    <w:rsid w:val="003744E6"/>
    <w:rsid w:val="00396831"/>
    <w:rsid w:val="003E1E5C"/>
    <w:rsid w:val="003E6B5F"/>
    <w:rsid w:val="00407E0A"/>
    <w:rsid w:val="00413348"/>
    <w:rsid w:val="004329EE"/>
    <w:rsid w:val="00444EE2"/>
    <w:rsid w:val="00450667"/>
    <w:rsid w:val="004760B3"/>
    <w:rsid w:val="004A6110"/>
    <w:rsid w:val="004D2932"/>
    <w:rsid w:val="00500C37"/>
    <w:rsid w:val="00530854"/>
    <w:rsid w:val="005B6A68"/>
    <w:rsid w:val="005D2C5C"/>
    <w:rsid w:val="005E49C2"/>
    <w:rsid w:val="006020AB"/>
    <w:rsid w:val="00614305"/>
    <w:rsid w:val="00626CBF"/>
    <w:rsid w:val="00640EBB"/>
    <w:rsid w:val="006E1E7E"/>
    <w:rsid w:val="00756841"/>
    <w:rsid w:val="00796437"/>
    <w:rsid w:val="007D6EF2"/>
    <w:rsid w:val="007E0274"/>
    <w:rsid w:val="00893234"/>
    <w:rsid w:val="0089476E"/>
    <w:rsid w:val="008C3A25"/>
    <w:rsid w:val="008D37D6"/>
    <w:rsid w:val="00907B2A"/>
    <w:rsid w:val="009205A1"/>
    <w:rsid w:val="00965930"/>
    <w:rsid w:val="009C1D58"/>
    <w:rsid w:val="009D655B"/>
    <w:rsid w:val="009F4F70"/>
    <w:rsid w:val="00A626E9"/>
    <w:rsid w:val="00A6360B"/>
    <w:rsid w:val="00A83CB6"/>
    <w:rsid w:val="00AB14B1"/>
    <w:rsid w:val="00AE505B"/>
    <w:rsid w:val="00B07F43"/>
    <w:rsid w:val="00B3452A"/>
    <w:rsid w:val="00B5691B"/>
    <w:rsid w:val="00B81316"/>
    <w:rsid w:val="00B93F4B"/>
    <w:rsid w:val="00BB2214"/>
    <w:rsid w:val="00BE0680"/>
    <w:rsid w:val="00C06446"/>
    <w:rsid w:val="00C64B2D"/>
    <w:rsid w:val="00C80EC5"/>
    <w:rsid w:val="00CA2A06"/>
    <w:rsid w:val="00CD37CB"/>
    <w:rsid w:val="00CE26FC"/>
    <w:rsid w:val="00D41747"/>
    <w:rsid w:val="00DA5DB8"/>
    <w:rsid w:val="00DC2022"/>
    <w:rsid w:val="00DE6C0C"/>
    <w:rsid w:val="00DF6940"/>
    <w:rsid w:val="00E25BC3"/>
    <w:rsid w:val="00E77A28"/>
    <w:rsid w:val="00EA51B3"/>
    <w:rsid w:val="00EF2DCA"/>
    <w:rsid w:val="00F31DE0"/>
    <w:rsid w:val="00FC6803"/>
    <w:rsid w:val="00FE2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>
      <o:colormenu v:ext="edit" fillcolor="none [1942]" strokecolor="#92d050"/>
    </o:shapedefaults>
    <o:shapelayout v:ext="edit">
      <o:idmap v:ext="edit" data="1"/>
      <o:rules v:ext="edit">
        <o:r id="V:Rule1" type="callout" idref="#_x0000_s1055"/>
        <o:r id="V:Rule2" type="callout" idref="#_x0000_s1056"/>
        <o:r id="V:Rule3" type="callout" idref="#_x0000_s1057"/>
        <o:r id="V:Rule4" type="callout" idref="#_x0000_s1058"/>
        <o:r id="V:Rule5" type="callout" idref="#_x0000_s1059"/>
        <o:r id="V:Rule6" type="callout" idref="#_x0000_s1061"/>
        <o:r id="V:Rule7" type="callout" idref="#_x0000_s1060"/>
        <o:r id="V:Rule8" type="callout" idref="#_x0000_s106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07F43"/>
    <w:pPr>
      <w:spacing w:before="120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07F4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07F43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626CBF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26CB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62740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407E0A"/>
    <w:pPr>
      <w:spacing w:before="0"/>
      <w:jc w:val="center"/>
    </w:pPr>
    <w:rPr>
      <w:rFonts w:ascii="Times New Roman" w:hAnsi="Times New Roman"/>
      <w:b/>
      <w:bCs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407E0A"/>
    <w:rPr>
      <w:b/>
      <w:bCs/>
      <w:sz w:val="28"/>
      <w:szCs w:val="24"/>
    </w:rPr>
  </w:style>
  <w:style w:type="character" w:customStyle="1" w:styleId="fnt0">
    <w:name w:val="fnt0"/>
    <w:basedOn w:val="DefaultParagraphFont"/>
    <w:rsid w:val="002863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Adobe\Adobe%20Captivate%204\AdobeCaptiv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AdobeCaptivate</Template>
  <TotalTime>134</TotalTime>
  <Pages>3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how to submit assignment</vt:lpstr>
    </vt:vector>
  </TitlesOfParts>
  <Company>Adobe Systems, Inc.</Company>
  <LinksUpToDate>false</LinksUpToDate>
  <CharactersWithSpaces>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how to submit assignment</dc:title>
  <dc:subject>Adobe Captivate template</dc:subject>
  <dc:creator>sw-graduate</dc:creator>
  <cp:keywords/>
  <dc:description/>
  <cp:lastModifiedBy>sw-graduate</cp:lastModifiedBy>
  <cp:revision>44</cp:revision>
  <cp:lastPrinted>2009-09-16T18:42:00Z</cp:lastPrinted>
  <dcterms:created xsi:type="dcterms:W3CDTF">2009-09-16T18:42:00Z</dcterms:created>
  <dcterms:modified xsi:type="dcterms:W3CDTF">2009-11-09T23:23:00Z</dcterms:modified>
</cp:coreProperties>
</file>